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3DDB" w14:textId="4B586EEB" w:rsidR="004C0E90" w:rsidRDefault="00255114" w:rsidP="007F3972">
      <w:pPr>
        <w:autoSpaceDE w:val="0"/>
        <w:autoSpaceDN w:val="0"/>
        <w:adjustRightInd w:val="0"/>
        <w:jc w:val="center"/>
        <w:rPr>
          <w:rFonts w:eastAsia="Times New Roman"/>
        </w:rPr>
      </w:pPr>
      <w:r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317BBA" wp14:editId="1E241FC4">
                <wp:simplePos x="0" y="0"/>
                <wp:positionH relativeFrom="column">
                  <wp:posOffset>797560</wp:posOffset>
                </wp:positionH>
                <wp:positionV relativeFrom="paragraph">
                  <wp:posOffset>4912360</wp:posOffset>
                </wp:positionV>
                <wp:extent cx="6974205" cy="4439920"/>
                <wp:effectExtent l="0" t="0" r="0" b="5080"/>
                <wp:wrapSquare wrapText="bothSides"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205" cy="443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DA32F" w14:textId="77777777" w:rsidR="00BC0597" w:rsidRPr="00273E1F" w:rsidRDefault="00BC0597" w:rsidP="002E60DE">
                            <w:pPr>
                              <w:spacing w:beforeLines="100" w:before="240"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</w:pP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■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予定スケジュール（サンプル）</w:t>
                            </w:r>
                          </w:p>
                          <w:p w14:paraId="049A0DFB" w14:textId="477049F8" w:rsidR="00BC0597" w:rsidRPr="00273E1F" w:rsidRDefault="00BC0597" w:rsidP="00255114">
                            <w:pPr>
                              <w:spacing w:line="240" w:lineRule="atLeast"/>
                              <w:ind w:leftChars="100" w:left="200"/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</w:pP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 xml:space="preserve">　「活動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>A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>」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>00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 xml:space="preserve">:00 -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>00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>: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>0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>0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 xml:space="preserve">　／</w:t>
                            </w:r>
                            <w:r w:rsidR="00255114"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>「活動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>B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>」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>00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 xml:space="preserve">:00 -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>00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>: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8"/>
                              </w:rPr>
                              <w:t>0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8"/>
                              </w:rPr>
                              <w:t>0</w:t>
                            </w:r>
                          </w:p>
                          <w:p w14:paraId="251709BC" w14:textId="77777777" w:rsidR="00BC0597" w:rsidRPr="00273E1F" w:rsidRDefault="00BC0597" w:rsidP="00BC0597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</w:pPr>
                          </w:p>
                          <w:p w14:paraId="7FDD49EF" w14:textId="77777777" w:rsidR="00BC0597" w:rsidRPr="00273E1F" w:rsidRDefault="00BC0597" w:rsidP="00CF30BA">
                            <w:pPr>
                              <w:spacing w:afterLines="100" w:after="240" w:line="276" w:lineRule="auto"/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</w:pP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■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開催場所：（※開催地，会場名，部屋番号，目印，住所等。）</w:t>
                            </w:r>
                          </w:p>
                          <w:p w14:paraId="676A5174" w14:textId="77777777" w:rsidR="00BC0597" w:rsidRPr="00273E1F" w:rsidRDefault="00BC0597" w:rsidP="00CF30BA">
                            <w:pPr>
                              <w:spacing w:afterLines="100" w:after="240" w:line="276" w:lineRule="auto"/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</w:pP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■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参加対象：（※対象の範囲。特に来てほしい方々への歓迎を込めて。）</w:t>
                            </w:r>
                          </w:p>
                          <w:p w14:paraId="74C3C440" w14:textId="77777777" w:rsidR="00BC0597" w:rsidRPr="00273E1F" w:rsidRDefault="00BC0597" w:rsidP="00CF30BA">
                            <w:pPr>
                              <w:spacing w:afterLines="100" w:after="240" w:line="276" w:lineRule="auto"/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</w:pP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■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おもな活動内容：（※予定している活動の種類，活動項目等，興味がわくようなタイトルを。）</w:t>
                            </w:r>
                          </w:p>
                          <w:p w14:paraId="154CC7C9" w14:textId="77777777" w:rsidR="00BC0597" w:rsidRPr="00273E1F" w:rsidRDefault="00BC0597" w:rsidP="00CF30BA">
                            <w:pPr>
                              <w:spacing w:afterLines="100" w:after="240" w:line="276" w:lineRule="auto"/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</w:pP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■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詳細：（※参加費，各自持ってくるもの，服装，会場や活動での注意事項等。）</w:t>
                            </w:r>
                          </w:p>
                          <w:p w14:paraId="3D99194D" w14:textId="77777777" w:rsidR="00BC0597" w:rsidRPr="00273E1F" w:rsidRDefault="00BC0597" w:rsidP="00CF30BA">
                            <w:pPr>
                              <w:spacing w:afterLines="100" w:after="240" w:line="276" w:lineRule="auto"/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</w:pP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■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お問い合わせ先：（※連絡方法，担当者名等。不特定多数に公表できる範囲内で。）</w:t>
                            </w:r>
                          </w:p>
                          <w:p w14:paraId="356C6A0D" w14:textId="77777777" w:rsidR="00BC0597" w:rsidRPr="00273E1F" w:rsidRDefault="00BC0597" w:rsidP="00CF30BA">
                            <w:pPr>
                              <w:spacing w:beforeLines="100" w:before="240" w:afterLines="100" w:after="240" w:line="276" w:lineRule="auto"/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</w:pP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■</w:t>
                            </w:r>
                            <w:r w:rsidRPr="00273E1F">
                              <w:rPr>
                                <w:rFonts w:asciiTheme="majorEastAsia" w:eastAsiaTheme="majorEastAsia" w:hAnsiTheme="majorEastAsia"/>
                                <w:color w:val="6B002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E1F">
                              <w:rPr>
                                <w:rFonts w:asciiTheme="majorEastAsia" w:eastAsiaTheme="majorEastAsia" w:hAnsiTheme="majorEastAsia" w:hint="eastAsia"/>
                                <w:color w:val="6B002E"/>
                                <w:sz w:val="24"/>
                                <w:szCs w:val="24"/>
                              </w:rPr>
                              <w:t>主催：末日聖徒イエス・キリスト教会　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1" o:spid="_x0000_s1026" type="#_x0000_t202" style="position:absolute;left:0;text-align:left;margin-left:62.8pt;margin-top:386.8pt;width:549.15pt;height:34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" filled="f" stroked="f">
                <v:textbox>
                  <w:txbxContent>
                    <w:p w14:paraId="31EDA32F" w14:textId="77777777" w:rsidR="00BC0597" w:rsidRPr="00273E1F" w:rsidRDefault="00BC0597" w:rsidP="002E60DE">
                      <w:pPr>
                        <w:spacing w:beforeLines="100" w:before="240" w:afterLines="50" w:after="120" w:line="276" w:lineRule="auto"/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</w:pP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■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予定スケジュール（サンプル）</w:t>
                      </w:r>
                    </w:p>
                    <w:p w14:paraId="049A0DFB" w14:textId="477049F8" w:rsidR="00BC0597" w:rsidRPr="00273E1F" w:rsidRDefault="00BC0597" w:rsidP="00255114">
                      <w:pPr>
                        <w:spacing w:line="240" w:lineRule="atLeast"/>
                        <w:ind w:leftChars="100" w:left="200"/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</w:pP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 xml:space="preserve">　「活動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>A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>」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>00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 xml:space="preserve">:00 -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>00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>: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>0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>0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 xml:space="preserve">　／</w:t>
                      </w:r>
                      <w:r w:rsidR="00255114"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>「活動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>B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>」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>00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 xml:space="preserve">:00 -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>00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>: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8"/>
                        </w:rPr>
                        <w:t>0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8"/>
                        </w:rPr>
                        <w:t>0</w:t>
                      </w:r>
                    </w:p>
                    <w:p w14:paraId="251709BC" w14:textId="77777777" w:rsidR="00BC0597" w:rsidRPr="00273E1F" w:rsidRDefault="00BC0597" w:rsidP="00BC0597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</w:pPr>
                    </w:p>
                    <w:p w14:paraId="7FDD49EF" w14:textId="77777777" w:rsidR="00BC0597" w:rsidRPr="00273E1F" w:rsidRDefault="00BC0597" w:rsidP="00CF30BA">
                      <w:pPr>
                        <w:spacing w:afterLines="100" w:after="240" w:line="276" w:lineRule="auto"/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</w:pP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■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開催場所：（※開催地，会場名，部屋番号，目印，住所等。）</w:t>
                      </w:r>
                    </w:p>
                    <w:p w14:paraId="676A5174" w14:textId="77777777" w:rsidR="00BC0597" w:rsidRPr="00273E1F" w:rsidRDefault="00BC0597" w:rsidP="00CF30BA">
                      <w:pPr>
                        <w:spacing w:afterLines="100" w:after="240" w:line="276" w:lineRule="auto"/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</w:pP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■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参加対象：（※対象の範囲。特に来てほしい方々への歓迎を込めて。）</w:t>
                      </w:r>
                    </w:p>
                    <w:p w14:paraId="74C3C440" w14:textId="77777777" w:rsidR="00BC0597" w:rsidRPr="00273E1F" w:rsidRDefault="00BC0597" w:rsidP="00CF30BA">
                      <w:pPr>
                        <w:spacing w:afterLines="100" w:after="240" w:line="276" w:lineRule="auto"/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</w:pP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■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おもな活動内容：（※予定している活動の種類，活動項目等，興味がわくようなタイトルを。）</w:t>
                      </w:r>
                    </w:p>
                    <w:p w14:paraId="154CC7C9" w14:textId="77777777" w:rsidR="00BC0597" w:rsidRPr="00273E1F" w:rsidRDefault="00BC0597" w:rsidP="00CF30BA">
                      <w:pPr>
                        <w:spacing w:afterLines="100" w:after="240" w:line="276" w:lineRule="auto"/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</w:pP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■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詳細：（※参加費，各自持ってくるもの，服装，会場や活動での注意事項等。）</w:t>
                      </w:r>
                    </w:p>
                    <w:p w14:paraId="3D99194D" w14:textId="77777777" w:rsidR="00BC0597" w:rsidRPr="00273E1F" w:rsidRDefault="00BC0597" w:rsidP="00CF30BA">
                      <w:pPr>
                        <w:spacing w:afterLines="100" w:after="240" w:line="276" w:lineRule="auto"/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</w:pP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■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お問い合わせ先：（※連絡方法，担当者名等。不特定多数に公表できる範囲内で。）</w:t>
                      </w:r>
                    </w:p>
                    <w:p w14:paraId="356C6A0D" w14:textId="77777777" w:rsidR="00BC0597" w:rsidRPr="00273E1F" w:rsidRDefault="00BC0597" w:rsidP="00CF30BA">
                      <w:pPr>
                        <w:spacing w:beforeLines="100" w:before="240" w:afterLines="100" w:after="240" w:line="276" w:lineRule="auto"/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</w:pP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■</w:t>
                      </w:r>
                      <w:r w:rsidRPr="00273E1F">
                        <w:rPr>
                          <w:rFonts w:asciiTheme="majorEastAsia" w:eastAsiaTheme="majorEastAsia" w:hAnsiTheme="majorEastAsia"/>
                          <w:color w:val="6B002E"/>
                          <w:sz w:val="24"/>
                          <w:szCs w:val="24"/>
                        </w:rPr>
                        <w:t xml:space="preserve"> </w:t>
                      </w:r>
                      <w:r w:rsidRPr="00273E1F">
                        <w:rPr>
                          <w:rFonts w:asciiTheme="majorEastAsia" w:eastAsiaTheme="majorEastAsia" w:hAnsiTheme="majorEastAsia" w:hint="eastAsia"/>
                          <w:color w:val="6B002E"/>
                          <w:sz w:val="24"/>
                          <w:szCs w:val="24"/>
                        </w:rPr>
                        <w:t>主催：末日聖徒イエス・キリスト教会　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812" w:rsidRPr="00BC0597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87CD5D" wp14:editId="1AA402A4">
                <wp:simplePos x="0" y="0"/>
                <wp:positionH relativeFrom="column">
                  <wp:posOffset>624205</wp:posOffset>
                </wp:positionH>
                <wp:positionV relativeFrom="paragraph">
                  <wp:posOffset>2957830</wp:posOffset>
                </wp:positionV>
                <wp:extent cx="6393180" cy="1242695"/>
                <wp:effectExtent l="0" t="0" r="0" b="1905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124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C7F79" w14:textId="18D3CCB1" w:rsidR="00BC0597" w:rsidRPr="00836423" w:rsidRDefault="00BC0597" w:rsidP="002E60DE">
                            <w:pPr>
                              <w:snapToGrid w:val="0"/>
                              <w:spacing w:afterLines="50" w:after="120" w:line="28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9A357C"/>
                              </w:rPr>
                            </w:pPr>
                            <w:r w:rsidRPr="00836423">
                              <w:rPr>
                                <w:rFonts w:asciiTheme="minorEastAsia" w:hAnsiTheme="minorEastAsia" w:hint="eastAsia"/>
                                <w:b/>
                                <w:color w:val="9A357C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836423">
                              <w:rPr>
                                <w:rFonts w:asciiTheme="minorEastAsia" w:hAnsiTheme="minorEastAsia"/>
                                <w:b/>
                                <w:color w:val="9A357C"/>
                                <w:sz w:val="28"/>
                                <w:szCs w:val="28"/>
                              </w:rPr>
                              <w:br/>
                            </w:r>
                            <w:r w:rsidRPr="00836423">
                              <w:rPr>
                                <w:rFonts w:asciiTheme="minorEastAsia" w:hAnsiTheme="minorEastAsia" w:hint="eastAsia"/>
                                <w:b/>
                                <w:color w:val="9A357C"/>
                                <w:sz w:val="28"/>
                                <w:szCs w:val="28"/>
                              </w:rPr>
                              <w:t>（※通常ここには興味を引く文章が入ります。「一緒に〜し</w:t>
                            </w:r>
                            <w:bookmarkStart w:id="0" w:name="_GoBack"/>
                            <w:bookmarkEnd w:id="0"/>
                            <w:r w:rsidRPr="00836423">
                              <w:rPr>
                                <w:rFonts w:asciiTheme="minorEastAsia" w:hAnsiTheme="minorEastAsia" w:hint="eastAsia"/>
                                <w:b/>
                                <w:color w:val="9A357C"/>
                                <w:sz w:val="28"/>
                                <w:szCs w:val="28"/>
                              </w:rPr>
                              <w:t>よう！」等）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49.15pt;margin-top:232.9pt;width:503.4pt;height:9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" filled="f" stroked="f">
                <v:textbox>
                  <w:txbxContent>
                    <w:p w14:paraId="04CC7F79" w14:textId="18D3CCB1" w:rsidR="00BC0597" w:rsidRPr="00836423" w:rsidRDefault="00BC0597" w:rsidP="002E60DE">
                      <w:pPr>
                        <w:snapToGrid w:val="0"/>
                        <w:spacing w:afterLines="50" w:after="120" w:line="280" w:lineRule="atLeast"/>
                        <w:jc w:val="center"/>
                        <w:rPr>
                          <w:rFonts w:asciiTheme="majorEastAsia" w:eastAsiaTheme="majorEastAsia" w:hAnsiTheme="majorEastAsia"/>
                          <w:color w:val="9A357C"/>
                        </w:rPr>
                      </w:pPr>
                      <w:r w:rsidRPr="00836423">
                        <w:rPr>
                          <w:rFonts w:asciiTheme="minorEastAsia" w:hAnsiTheme="minorEastAsia" w:hint="eastAsia"/>
                          <w:b/>
                          <w:color w:val="9A357C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836423">
                        <w:rPr>
                          <w:rFonts w:asciiTheme="minorEastAsia" w:hAnsiTheme="minorEastAsia"/>
                          <w:b/>
                          <w:color w:val="9A357C"/>
                          <w:sz w:val="28"/>
                          <w:szCs w:val="28"/>
                        </w:rPr>
                        <w:br/>
                      </w:r>
                      <w:r w:rsidRPr="00836423">
                        <w:rPr>
                          <w:rFonts w:asciiTheme="minorEastAsia" w:hAnsiTheme="minorEastAsia" w:hint="eastAsia"/>
                          <w:b/>
                          <w:color w:val="9A357C"/>
                          <w:sz w:val="28"/>
                          <w:szCs w:val="28"/>
                        </w:rPr>
                        <w:t>（※通常ここには興味を引く文章が入ります。「一緒に〜し</w:t>
                      </w:r>
                      <w:bookmarkStart w:id="1" w:name="_GoBack"/>
                      <w:bookmarkEnd w:id="1"/>
                      <w:r w:rsidRPr="00836423">
                        <w:rPr>
                          <w:rFonts w:asciiTheme="minorEastAsia" w:hAnsiTheme="minorEastAsia" w:hint="eastAsia"/>
                          <w:b/>
                          <w:color w:val="9A357C"/>
                          <w:sz w:val="28"/>
                          <w:szCs w:val="28"/>
                        </w:rPr>
                        <w:t>よう！」等）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0DE" w:rsidRPr="00BC0597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2A5C91" wp14:editId="588FE9D4">
                <wp:simplePos x="0" y="0"/>
                <wp:positionH relativeFrom="column">
                  <wp:posOffset>624205</wp:posOffset>
                </wp:positionH>
                <wp:positionV relativeFrom="paragraph">
                  <wp:posOffset>3650615</wp:posOffset>
                </wp:positionV>
                <wp:extent cx="6393180" cy="1247140"/>
                <wp:effectExtent l="0" t="0" r="0" b="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9B9A3" w14:textId="77777777" w:rsidR="00BC0597" w:rsidRPr="00671FCB" w:rsidRDefault="00BC0597" w:rsidP="00BC0597">
                            <w:pPr>
                              <w:pStyle w:val="a3"/>
                              <w:snapToGrid w:val="0"/>
                              <w:spacing w:beforeLines="50" w:before="120" w:afterLines="50" w:after="120" w:line="28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</w:pPr>
                            <w:r w:rsidRPr="00671FC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Pr="00671FC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月</w:t>
                            </w:r>
                            <w:r w:rsidRPr="00671FC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Pr="00671FC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日（○）○○時より</w:t>
                            </w:r>
                          </w:p>
                          <w:p w14:paraId="79644A8F" w14:textId="1BBB202C" w:rsidR="00BC0597" w:rsidRPr="00D442E8" w:rsidRDefault="00BC0597" w:rsidP="009E6726">
                            <w:pPr>
                              <w:pStyle w:val="a3"/>
                              <w:snapToGrid w:val="0"/>
                              <w:spacing w:beforeLines="50" w:before="120" w:afterLines="50" w:after="120" w:line="28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28" type="#_x0000_t202" style="position:absolute;left:0;text-align:left;margin-left:49.15pt;margin-top:287.45pt;width:503.4pt;height:9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" filled="f" stroked="f">
                <v:textbox>
                  <w:txbxContent>
                    <w:p w14:paraId="09D9B9A3" w14:textId="77777777" w:rsidR="00BC0597" w:rsidRPr="00671FCB" w:rsidRDefault="00BC0597" w:rsidP="00BC0597">
                      <w:pPr>
                        <w:pStyle w:val="a3"/>
                        <w:snapToGrid w:val="0"/>
                        <w:spacing w:beforeLines="50" w:before="120" w:afterLines="50" w:after="120" w:line="280" w:lineRule="atLeast"/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C90AAE"/>
                          <w:sz w:val="40"/>
                          <w:szCs w:val="22"/>
                        </w:rPr>
                      </w:pPr>
                      <w:r w:rsidRPr="00671FCB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Pr="00671FCB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月</w:t>
                      </w:r>
                      <w:r w:rsidRPr="00671FCB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Pr="00671FCB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日（○）○○時より</w:t>
                      </w:r>
                    </w:p>
                    <w:p w14:paraId="79644A8F" w14:textId="1BBB202C" w:rsidR="00BC0597" w:rsidRPr="00D442E8" w:rsidRDefault="00BC0597" w:rsidP="009E6726">
                      <w:pPr>
                        <w:pStyle w:val="a3"/>
                        <w:snapToGrid w:val="0"/>
                        <w:spacing w:beforeLines="50" w:before="120" w:afterLines="50" w:after="120" w:line="280" w:lineRule="atLeast"/>
                        <w:jc w:val="center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22"/>
                          <w:szCs w:val="22"/>
                        </w:rPr>
                        <w:t>（※〜○○時終了予定）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0597"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1F3C2" wp14:editId="6D8FD948">
                <wp:simplePos x="0" y="0"/>
                <wp:positionH relativeFrom="column">
                  <wp:posOffset>554355</wp:posOffset>
                </wp:positionH>
                <wp:positionV relativeFrom="paragraph">
                  <wp:posOffset>1315017</wp:posOffset>
                </wp:positionV>
                <wp:extent cx="6676390" cy="1901825"/>
                <wp:effectExtent l="0" t="0" r="3810" b="3175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ED5C2" w14:textId="77777777" w:rsidR="00BC0597" w:rsidRPr="007E1D35" w:rsidRDefault="00BC0597" w:rsidP="002E60DE">
                            <w:pPr>
                              <w:adjustRightInd w:val="0"/>
                              <w:snapToGrid w:val="0"/>
                              <w:spacing w:afterLines="50" w:after="120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</w:pPr>
                            <w:r w:rsidRPr="007E1D35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  <w:t>活動の名称（タイトル）</w:t>
                            </w:r>
                          </w:p>
                          <w:p w14:paraId="57FB3D5B" w14:textId="77777777" w:rsidR="00BC0597" w:rsidRPr="003634B7" w:rsidRDefault="00BC0597" w:rsidP="00BC0597">
                            <w:pPr>
                              <w:adjustRightInd w:val="0"/>
                              <w:snapToGrid w:val="0"/>
                              <w:spacing w:afterLines="50" w:after="120"/>
                              <w:jc w:val="center"/>
                              <w:rPr>
                                <w:rFonts w:asciiTheme="minorEastAsia" w:hAnsiTheme="minorEastAsia"/>
                                <w:color w:val="7C0C60"/>
                                <w:sz w:val="32"/>
                                <w:szCs w:val="32"/>
                              </w:rPr>
                            </w:pP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興味を引く一言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を</w:t>
                            </w: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！（サブタイトル）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29" type="#_x0000_t202" style="position:absolute;left:0;text-align:left;margin-left:43.65pt;margin-top:103.55pt;width:525.7pt;height:14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" filled="f" stroked="f">
                <v:textbox inset="0,0,0,0">
                  <w:txbxContent>
                    <w:p w14:paraId="361ED5C2" w14:textId="77777777" w:rsidR="00BC0597" w:rsidRPr="007E1D35" w:rsidRDefault="00BC0597" w:rsidP="002E60DE">
                      <w:pPr>
                        <w:adjustRightInd w:val="0"/>
                        <w:snapToGrid w:val="0"/>
                        <w:spacing w:afterLines="50" w:after="120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</w:pPr>
                      <w:r w:rsidRPr="007E1D35">
                        <w:rPr>
                          <w:rFonts w:asciiTheme="minorEastAsia" w:hAnsiTheme="minorEastAsia" w:hint="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  <w:t>活動の名称（タイトル）</w:t>
                      </w:r>
                    </w:p>
                    <w:p w14:paraId="57FB3D5B" w14:textId="77777777" w:rsidR="00BC0597" w:rsidRPr="003634B7" w:rsidRDefault="00BC0597" w:rsidP="00BC0597">
                      <w:pPr>
                        <w:adjustRightInd w:val="0"/>
                        <w:snapToGrid w:val="0"/>
                        <w:spacing w:afterLines="50" w:after="120"/>
                        <w:jc w:val="center"/>
                        <w:rPr>
                          <w:rFonts w:asciiTheme="minorEastAsia" w:hAnsiTheme="minorEastAsia"/>
                          <w:color w:val="7C0C60"/>
                          <w:sz w:val="32"/>
                          <w:szCs w:val="32"/>
                        </w:rPr>
                      </w:pP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興味を引く一言</w:t>
                      </w:r>
                      <w:r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を</w:t>
                      </w: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！（サブタイトル）</w:t>
                      </w:r>
                    </w:p>
                  </w:txbxContent>
                </v:textbox>
              </v:shape>
            </w:pict>
          </mc:Fallback>
        </mc:AlternateContent>
      </w:r>
      <w:r w:rsidR="00B109A9">
        <w:rPr>
          <w:rFonts w:eastAsia="Times New Roman"/>
          <w:noProof/>
        </w:rPr>
        <w:drawing>
          <wp:anchor distT="0" distB="0" distL="114300" distR="114300" simplePos="0" relativeHeight="251665408" behindDoc="1" locked="1" layoutInCell="1" allowOverlap="1" wp14:anchorId="4DAEF1DD" wp14:editId="224F17B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6" name="図 6" descr="Macintosh HD:Users:production3:Desktop:LDS Template+_Template data:LDS Template+_Cooking:LDS Template+_Cooking_03:LDS Template+_Cooking_03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roduction3:Desktop:LDS Template+_Template data:LDS Template+_Cooking:LDS Template+_Cooking_03:LDS Template+_Cooking_03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E90" w:rsidSect="00D97BAA">
      <w:pgSz w:w="12240" w:h="17160"/>
      <w:pgMar w:top="0" w:right="0" w:bottom="0" w:left="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dirty"/>
  <w:attachedTemplate r:id="rId1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D3"/>
    <w:rsid w:val="0001057A"/>
    <w:rsid w:val="001228C4"/>
    <w:rsid w:val="001463A9"/>
    <w:rsid w:val="00155F55"/>
    <w:rsid w:val="00164263"/>
    <w:rsid w:val="00185575"/>
    <w:rsid w:val="00192B1E"/>
    <w:rsid w:val="001C683A"/>
    <w:rsid w:val="001D0D27"/>
    <w:rsid w:val="001D1D10"/>
    <w:rsid w:val="001D5FF6"/>
    <w:rsid w:val="001E3398"/>
    <w:rsid w:val="00204361"/>
    <w:rsid w:val="002204DD"/>
    <w:rsid w:val="0022434C"/>
    <w:rsid w:val="00255114"/>
    <w:rsid w:val="00273E1F"/>
    <w:rsid w:val="00296DE0"/>
    <w:rsid w:val="00297A24"/>
    <w:rsid w:val="002B14B0"/>
    <w:rsid w:val="002B576F"/>
    <w:rsid w:val="002E5C53"/>
    <w:rsid w:val="002E60DE"/>
    <w:rsid w:val="002E7950"/>
    <w:rsid w:val="002F67D9"/>
    <w:rsid w:val="002F7051"/>
    <w:rsid w:val="00347481"/>
    <w:rsid w:val="00361A86"/>
    <w:rsid w:val="003634B7"/>
    <w:rsid w:val="003A4B7A"/>
    <w:rsid w:val="003C000C"/>
    <w:rsid w:val="003C2238"/>
    <w:rsid w:val="003F55F2"/>
    <w:rsid w:val="003F7F1E"/>
    <w:rsid w:val="00413DC4"/>
    <w:rsid w:val="004255E4"/>
    <w:rsid w:val="00426958"/>
    <w:rsid w:val="00464451"/>
    <w:rsid w:val="00467401"/>
    <w:rsid w:val="00472C22"/>
    <w:rsid w:val="00473980"/>
    <w:rsid w:val="004752B9"/>
    <w:rsid w:val="00493D4B"/>
    <w:rsid w:val="004A3414"/>
    <w:rsid w:val="004A7C62"/>
    <w:rsid w:val="004C0E90"/>
    <w:rsid w:val="004C611F"/>
    <w:rsid w:val="004C6565"/>
    <w:rsid w:val="004D3661"/>
    <w:rsid w:val="004E0B8C"/>
    <w:rsid w:val="004F73B3"/>
    <w:rsid w:val="00510A02"/>
    <w:rsid w:val="00511876"/>
    <w:rsid w:val="005243F0"/>
    <w:rsid w:val="00526C30"/>
    <w:rsid w:val="00584F23"/>
    <w:rsid w:val="005958EC"/>
    <w:rsid w:val="005E7584"/>
    <w:rsid w:val="00611B9C"/>
    <w:rsid w:val="00615AAE"/>
    <w:rsid w:val="0064095A"/>
    <w:rsid w:val="0066562C"/>
    <w:rsid w:val="00671FCB"/>
    <w:rsid w:val="0069669E"/>
    <w:rsid w:val="006C56E1"/>
    <w:rsid w:val="006C6C30"/>
    <w:rsid w:val="006D3E70"/>
    <w:rsid w:val="006D50E9"/>
    <w:rsid w:val="00750C2C"/>
    <w:rsid w:val="00765B6B"/>
    <w:rsid w:val="00774174"/>
    <w:rsid w:val="00797812"/>
    <w:rsid w:val="007A2868"/>
    <w:rsid w:val="007A51C0"/>
    <w:rsid w:val="007C34F4"/>
    <w:rsid w:val="007D629B"/>
    <w:rsid w:val="007E17AE"/>
    <w:rsid w:val="007E1D35"/>
    <w:rsid w:val="007F3972"/>
    <w:rsid w:val="0082516D"/>
    <w:rsid w:val="0083506C"/>
    <w:rsid w:val="00836423"/>
    <w:rsid w:val="00862FF4"/>
    <w:rsid w:val="0086465C"/>
    <w:rsid w:val="00874900"/>
    <w:rsid w:val="008875FA"/>
    <w:rsid w:val="00891EAF"/>
    <w:rsid w:val="008A0A6E"/>
    <w:rsid w:val="008B5211"/>
    <w:rsid w:val="008F0C0F"/>
    <w:rsid w:val="008F2511"/>
    <w:rsid w:val="00920A8F"/>
    <w:rsid w:val="0099119B"/>
    <w:rsid w:val="009A1EC8"/>
    <w:rsid w:val="009A4718"/>
    <w:rsid w:val="009B50E0"/>
    <w:rsid w:val="009C5C29"/>
    <w:rsid w:val="009E553A"/>
    <w:rsid w:val="009E6726"/>
    <w:rsid w:val="009E689C"/>
    <w:rsid w:val="00A10B36"/>
    <w:rsid w:val="00A266A6"/>
    <w:rsid w:val="00A767F1"/>
    <w:rsid w:val="00A80C82"/>
    <w:rsid w:val="00A81FE1"/>
    <w:rsid w:val="00AA1C75"/>
    <w:rsid w:val="00AE5C5E"/>
    <w:rsid w:val="00B00B1D"/>
    <w:rsid w:val="00B031AF"/>
    <w:rsid w:val="00B109A9"/>
    <w:rsid w:val="00B14033"/>
    <w:rsid w:val="00B20C4A"/>
    <w:rsid w:val="00B44824"/>
    <w:rsid w:val="00B572AA"/>
    <w:rsid w:val="00B6341B"/>
    <w:rsid w:val="00B657AF"/>
    <w:rsid w:val="00B91669"/>
    <w:rsid w:val="00B93D88"/>
    <w:rsid w:val="00BB3779"/>
    <w:rsid w:val="00BC0597"/>
    <w:rsid w:val="00BF51C4"/>
    <w:rsid w:val="00C7035B"/>
    <w:rsid w:val="00CD24D3"/>
    <w:rsid w:val="00CE6B90"/>
    <w:rsid w:val="00CF30BA"/>
    <w:rsid w:val="00D23BAE"/>
    <w:rsid w:val="00D26341"/>
    <w:rsid w:val="00D442E8"/>
    <w:rsid w:val="00D47B18"/>
    <w:rsid w:val="00D620FA"/>
    <w:rsid w:val="00D73B91"/>
    <w:rsid w:val="00D8359D"/>
    <w:rsid w:val="00D97BAA"/>
    <w:rsid w:val="00DA10A3"/>
    <w:rsid w:val="00DA1A45"/>
    <w:rsid w:val="00DC31FD"/>
    <w:rsid w:val="00DC6FA9"/>
    <w:rsid w:val="00DC763E"/>
    <w:rsid w:val="00DD5A80"/>
    <w:rsid w:val="00DD741F"/>
    <w:rsid w:val="00DE751D"/>
    <w:rsid w:val="00DF3D50"/>
    <w:rsid w:val="00E07D58"/>
    <w:rsid w:val="00E2491C"/>
    <w:rsid w:val="00E60321"/>
    <w:rsid w:val="00E72470"/>
    <w:rsid w:val="00E73C85"/>
    <w:rsid w:val="00E870F4"/>
    <w:rsid w:val="00E94DEC"/>
    <w:rsid w:val="00EA1E03"/>
    <w:rsid w:val="00EA1E86"/>
    <w:rsid w:val="00EA7AEB"/>
    <w:rsid w:val="00EB4C6A"/>
    <w:rsid w:val="00F009E2"/>
    <w:rsid w:val="00F46A4A"/>
    <w:rsid w:val="00F5042D"/>
    <w:rsid w:val="00F529AF"/>
    <w:rsid w:val="00F570BA"/>
    <w:rsid w:val="00F705B0"/>
    <w:rsid w:val="00F72D03"/>
    <w:rsid w:val="00FB6ED6"/>
    <w:rsid w:val="00FC4CFB"/>
    <w:rsid w:val="00FE0A69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5AC348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D8359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D8359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6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oduction3:Desktop:13_10_25&#12288;&#26742;&#24029;W&#65295;&#12458;&#12540;&#12501;&#12442;&#12531;&#12495;&#12454;&#12473;2013&#12486;&#12531;&#12501;&#12442;&#12524;&#12540;&#12488;&#32032;&#26448;:13_10_25&#12288;&#26742;&#24029;W&#65295;&#12458;&#12540;&#12501;&#12442;&#12531;&#12495;&#12454;&#12473;2013&#12486;&#12531;&#12501;&#12442;&#12524;&#12540;&#12488;&#32032;&#26448;&#12418;&#12392;.dotx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13_10_25　桶川W／オープンハウス2013テンプレート素材もと.dotx</Template>
  <TotalTime>93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Nakanowatari Production3</dc:creator>
  <cp:keywords/>
  <dc:description/>
  <cp:lastModifiedBy>Nakanowatari Production3</cp:lastModifiedBy>
  <cp:revision>138</cp:revision>
  <dcterms:created xsi:type="dcterms:W3CDTF">2015-06-05T00:33:00Z</dcterms:created>
  <dcterms:modified xsi:type="dcterms:W3CDTF">2015-09-11T01:34:00Z</dcterms:modified>
</cp:coreProperties>
</file>